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EA6" w:rsidRDefault="009B7B3B" w:rsidP="00186E9C">
      <w:pPr>
        <w:pStyle w:val="Standard"/>
        <w:jc w:val="center"/>
        <w:rPr>
          <w:b/>
          <w:szCs w:val="28"/>
        </w:rPr>
      </w:pPr>
      <w:r w:rsidRPr="001579E5">
        <w:rPr>
          <w:b/>
          <w:szCs w:val="28"/>
        </w:rPr>
        <w:t>Предновогодняя акция по поздравлению ветеранов Великой Отечественной войны</w:t>
      </w:r>
    </w:p>
    <w:p w:rsidR="004C17CF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По поручению Губернатора Ростовской области Голубева В.Ю. в </w:t>
      </w:r>
      <w:proofErr w:type="spellStart"/>
      <w:r>
        <w:rPr>
          <w:szCs w:val="28"/>
        </w:rPr>
        <w:t>предверии</w:t>
      </w:r>
      <w:proofErr w:type="spellEnd"/>
      <w:r>
        <w:rPr>
          <w:szCs w:val="28"/>
        </w:rPr>
        <w:t xml:space="preserve"> Нового года в Красносулинском районе была проведена акция по поздравлению всех ветеранов Великой Отечественной войны Красносулинского района с вручением памятных подарков и новогодней открытки от Губернатора Ростовской области Василия Юрьевича Голубева.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bookmarkStart w:id="0" w:name="_GoBack"/>
      <w:bookmarkEnd w:id="0"/>
      <w:r>
        <w:rPr>
          <w:szCs w:val="28"/>
        </w:rPr>
        <w:t xml:space="preserve">  Главами и заместителями глав поселений Красносулинского района  ветеранам  Великой Отечественной Войны были вручены  памятные подарки в виде книги «Дон в годы Великой Отечественной войны». 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>Книга «Дон в годы Великой Отечественной войны» - это уникальное издание, выпущенное к 75-летию Великой Победы. Книга издана в этом году и содержит документальный материал и снимки времен войны.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</w:p>
    <w:p w:rsidR="00EC6225" w:rsidRDefault="00EC6225" w:rsidP="00EC6225">
      <w:pPr>
        <w:pStyle w:val="Standard"/>
        <w:tabs>
          <w:tab w:val="left" w:pos="6237"/>
        </w:tabs>
        <w:jc w:val="both"/>
        <w:rPr>
          <w:szCs w:val="28"/>
        </w:rPr>
      </w:pPr>
      <w:r>
        <w:rPr>
          <w:szCs w:val="28"/>
        </w:rPr>
        <w:t>В Красносулинском районе были поздравлены: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1. Бакланов Андрей Павлович, 1922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2. Бондаренко Антонина Степановна, 1923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3. Бояринова Анна Ивановна, 1924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4. </w:t>
      </w:r>
      <w:proofErr w:type="spellStart"/>
      <w:r>
        <w:rPr>
          <w:szCs w:val="28"/>
        </w:rPr>
        <w:t>Буценко</w:t>
      </w:r>
      <w:proofErr w:type="spellEnd"/>
      <w:r>
        <w:rPr>
          <w:szCs w:val="28"/>
        </w:rPr>
        <w:t xml:space="preserve"> Николай Афанасьевич, 1925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5. </w:t>
      </w:r>
      <w:proofErr w:type="spellStart"/>
      <w:r>
        <w:rPr>
          <w:szCs w:val="28"/>
        </w:rPr>
        <w:t>Гузеева</w:t>
      </w:r>
      <w:proofErr w:type="spellEnd"/>
      <w:r>
        <w:rPr>
          <w:szCs w:val="28"/>
        </w:rPr>
        <w:t xml:space="preserve"> Лидия Васильевна, 1924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6. Дорофеева Фея Михайловна, 1923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7. Жидель Михаил Зиновьевич, 1927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х. Гривенный;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8. Иванов Петр Георгиевич, 1920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9. Лазаревич Александра Афанасьевна, 1923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 xml:space="preserve">., х. </w:t>
      </w:r>
      <w:proofErr w:type="spellStart"/>
      <w:r>
        <w:rPr>
          <w:szCs w:val="28"/>
        </w:rPr>
        <w:t>Молаканский</w:t>
      </w:r>
      <w:proofErr w:type="spellEnd"/>
      <w:r>
        <w:rPr>
          <w:szCs w:val="28"/>
        </w:rPr>
        <w:t>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10. Луценко Василий Федорович, 1926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11. Меркулова Надежда Кирилловна, 1923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12. Муравлев Иван Тихонович, 1926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13. Нагих Михаил Иванович, 1926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14. Панфилов Василий Степанович, 1923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 xml:space="preserve">., </w:t>
      </w:r>
      <w:proofErr w:type="spellStart"/>
      <w:r>
        <w:rPr>
          <w:szCs w:val="28"/>
        </w:rPr>
        <w:t>ст-ца</w:t>
      </w:r>
      <w:proofErr w:type="spellEnd"/>
      <w:r>
        <w:rPr>
          <w:szCs w:val="28"/>
        </w:rPr>
        <w:t xml:space="preserve"> Владимировская;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15. Свистунов Николай Васильевич, 1922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х. Марс;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16. Соколов Николай Васильевич, 1925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с. Прохоровка;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17. Чепуров Николай Данилович, 1923 </w:t>
      </w:r>
      <w:proofErr w:type="spellStart"/>
      <w:r>
        <w:rPr>
          <w:szCs w:val="28"/>
        </w:rPr>
        <w:t>г.рожд</w:t>
      </w:r>
      <w:proofErr w:type="spellEnd"/>
      <w:r>
        <w:rPr>
          <w:szCs w:val="28"/>
        </w:rPr>
        <w:t xml:space="preserve">., </w:t>
      </w:r>
      <w:proofErr w:type="spellStart"/>
      <w:r>
        <w:rPr>
          <w:szCs w:val="28"/>
        </w:rPr>
        <w:t>х</w:t>
      </w:r>
      <w:proofErr w:type="gramStart"/>
      <w:r>
        <w:rPr>
          <w:szCs w:val="28"/>
        </w:rPr>
        <w:t>.Х</w:t>
      </w:r>
      <w:proofErr w:type="gramEnd"/>
      <w:r>
        <w:rPr>
          <w:szCs w:val="28"/>
        </w:rPr>
        <w:t>олодный</w:t>
      </w:r>
      <w:proofErr w:type="spellEnd"/>
      <w:r>
        <w:rPr>
          <w:szCs w:val="28"/>
        </w:rPr>
        <w:t xml:space="preserve"> Плес;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18. </w:t>
      </w:r>
      <w:proofErr w:type="spellStart"/>
      <w:r>
        <w:rPr>
          <w:szCs w:val="28"/>
        </w:rPr>
        <w:t>Чернышов</w:t>
      </w:r>
      <w:proofErr w:type="spellEnd"/>
      <w:r>
        <w:rPr>
          <w:szCs w:val="28"/>
        </w:rPr>
        <w:t xml:space="preserve"> Николай Дмитриевич, 1927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19. </w:t>
      </w:r>
      <w:proofErr w:type="spellStart"/>
      <w:r>
        <w:rPr>
          <w:szCs w:val="28"/>
        </w:rPr>
        <w:t>Шабальников</w:t>
      </w:r>
      <w:proofErr w:type="spellEnd"/>
      <w:r>
        <w:rPr>
          <w:szCs w:val="28"/>
        </w:rPr>
        <w:t xml:space="preserve"> Николай Иванович, 1926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г. Красный Сулин;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20. Романов Николай Владимирович, 1925 </w:t>
      </w:r>
      <w:proofErr w:type="spellStart"/>
      <w:r>
        <w:rPr>
          <w:szCs w:val="28"/>
        </w:rPr>
        <w:t>г.рожд</w:t>
      </w:r>
      <w:proofErr w:type="spellEnd"/>
      <w:r>
        <w:rPr>
          <w:szCs w:val="28"/>
        </w:rPr>
        <w:t xml:space="preserve">., </w:t>
      </w:r>
      <w:proofErr w:type="spellStart"/>
      <w:r>
        <w:rPr>
          <w:szCs w:val="28"/>
        </w:rPr>
        <w:t>х</w:t>
      </w:r>
      <w:proofErr w:type="gramStart"/>
      <w:r>
        <w:rPr>
          <w:szCs w:val="28"/>
        </w:rPr>
        <w:t>.Б</w:t>
      </w:r>
      <w:proofErr w:type="gramEnd"/>
      <w:r>
        <w:rPr>
          <w:szCs w:val="28"/>
        </w:rPr>
        <w:t>ожковка</w:t>
      </w:r>
      <w:proofErr w:type="spellEnd"/>
      <w:r>
        <w:rPr>
          <w:szCs w:val="28"/>
        </w:rPr>
        <w:t>;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  <w:r>
        <w:rPr>
          <w:szCs w:val="28"/>
        </w:rPr>
        <w:t xml:space="preserve">21. Голуб Иван Ефимович, 1925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ожд</w:t>
      </w:r>
      <w:proofErr w:type="spellEnd"/>
      <w:r>
        <w:rPr>
          <w:szCs w:val="28"/>
        </w:rPr>
        <w:t>., х. Обухов.</w:t>
      </w:r>
    </w:p>
    <w:p w:rsidR="00EC6225" w:rsidRDefault="00EC6225" w:rsidP="00EC6225">
      <w:pPr>
        <w:pStyle w:val="Standard"/>
        <w:tabs>
          <w:tab w:val="left" w:pos="6237"/>
        </w:tabs>
        <w:ind w:firstLine="720"/>
        <w:jc w:val="both"/>
        <w:rPr>
          <w:szCs w:val="28"/>
        </w:rPr>
      </w:pPr>
    </w:p>
    <w:p w:rsidR="00EC6225" w:rsidRDefault="00EC6225" w:rsidP="00EC6225">
      <w:pPr>
        <w:pStyle w:val="Standard"/>
        <w:jc w:val="center"/>
        <w:rPr>
          <w:b/>
          <w:szCs w:val="28"/>
        </w:rPr>
      </w:pPr>
      <w:r>
        <w:rPr>
          <w:szCs w:val="28"/>
        </w:rPr>
        <w:t>Прилагаем фотоматериал поздравлений</w:t>
      </w:r>
    </w:p>
    <w:p w:rsidR="00EC6225" w:rsidRDefault="00EC6225" w:rsidP="00186E9C">
      <w:pPr>
        <w:pStyle w:val="Standard"/>
        <w:jc w:val="center"/>
        <w:rPr>
          <w:b/>
          <w:szCs w:val="28"/>
        </w:rPr>
      </w:pPr>
    </w:p>
    <w:p w:rsidR="00EC6225" w:rsidRPr="001579E5" w:rsidRDefault="00EC6225" w:rsidP="00186E9C">
      <w:pPr>
        <w:pStyle w:val="Standard"/>
        <w:jc w:val="center"/>
        <w:rPr>
          <w:b/>
          <w:szCs w:val="28"/>
        </w:rPr>
      </w:pPr>
    </w:p>
    <w:p w:rsidR="007C6EA6" w:rsidRDefault="007C6EA6" w:rsidP="00B10967">
      <w:pPr>
        <w:pStyle w:val="Standard"/>
        <w:tabs>
          <w:tab w:val="left" w:pos="6237"/>
        </w:tabs>
        <w:ind w:left="1134"/>
        <w:jc w:val="both"/>
        <w:rPr>
          <w:szCs w:val="28"/>
        </w:rPr>
      </w:pPr>
    </w:p>
    <w:p w:rsidR="005D453B" w:rsidRDefault="005C259C" w:rsidP="005D453B">
      <w:pPr>
        <w:pStyle w:val="Standard"/>
        <w:tabs>
          <w:tab w:val="left" w:pos="6237"/>
        </w:tabs>
        <w:jc w:val="both"/>
        <w:rPr>
          <w:szCs w:val="28"/>
        </w:rPr>
      </w:pPr>
      <w:r w:rsidRPr="00B10967">
        <w:rPr>
          <w:szCs w:val="28"/>
        </w:rPr>
        <w:t>Начальник УСЗН</w:t>
      </w:r>
    </w:p>
    <w:p w:rsidR="008C19A8" w:rsidRDefault="005D453B" w:rsidP="00891346">
      <w:pPr>
        <w:pStyle w:val="Standard"/>
        <w:tabs>
          <w:tab w:val="left" w:pos="6237"/>
        </w:tabs>
        <w:jc w:val="both"/>
        <w:rPr>
          <w:szCs w:val="28"/>
        </w:rPr>
      </w:pPr>
      <w:r>
        <w:rPr>
          <w:szCs w:val="28"/>
        </w:rPr>
        <w:t>Красносулинского района</w:t>
      </w:r>
      <w:r w:rsidR="006475FE" w:rsidRPr="00B10967">
        <w:rPr>
          <w:szCs w:val="28"/>
        </w:rPr>
        <w:tab/>
      </w:r>
      <w:r w:rsidR="00891346">
        <w:rPr>
          <w:szCs w:val="28"/>
        </w:rPr>
        <w:tab/>
      </w:r>
      <w:r w:rsidR="00891346">
        <w:rPr>
          <w:szCs w:val="28"/>
        </w:rPr>
        <w:tab/>
      </w:r>
      <w:r w:rsidR="00891346">
        <w:rPr>
          <w:szCs w:val="28"/>
        </w:rPr>
        <w:tab/>
      </w:r>
      <w:proofErr w:type="spellStart"/>
      <w:r w:rsidR="005C259C" w:rsidRPr="00B10967">
        <w:rPr>
          <w:szCs w:val="28"/>
        </w:rPr>
        <w:t>Е.В.Евсеева</w:t>
      </w:r>
      <w:proofErr w:type="spellEnd"/>
    </w:p>
    <w:p w:rsidR="00C155A5" w:rsidRDefault="00C155A5" w:rsidP="00891346">
      <w:pPr>
        <w:pStyle w:val="Standard"/>
        <w:tabs>
          <w:tab w:val="left" w:pos="6237"/>
        </w:tabs>
        <w:jc w:val="both"/>
        <w:rPr>
          <w:szCs w:val="28"/>
        </w:rPr>
      </w:pPr>
    </w:p>
    <w:p w:rsidR="001A2335" w:rsidRDefault="001A2335" w:rsidP="00891346">
      <w:pPr>
        <w:pStyle w:val="Standard"/>
        <w:tabs>
          <w:tab w:val="left" w:pos="6237"/>
        </w:tabs>
        <w:jc w:val="both"/>
        <w:rPr>
          <w:szCs w:val="28"/>
        </w:rPr>
      </w:pPr>
    </w:p>
    <w:p w:rsidR="001A2335" w:rsidRDefault="001A2335" w:rsidP="00891346">
      <w:pPr>
        <w:pStyle w:val="Standard"/>
        <w:tabs>
          <w:tab w:val="left" w:pos="6237"/>
        </w:tabs>
        <w:jc w:val="both"/>
        <w:rPr>
          <w:szCs w:val="28"/>
        </w:rPr>
      </w:pPr>
    </w:p>
    <w:p w:rsidR="00C155A5" w:rsidRDefault="00C155A5" w:rsidP="00891346">
      <w:pPr>
        <w:pStyle w:val="Standard"/>
        <w:tabs>
          <w:tab w:val="left" w:pos="6237"/>
        </w:tabs>
        <w:jc w:val="both"/>
        <w:rPr>
          <w:szCs w:val="28"/>
        </w:rPr>
      </w:pPr>
      <w:r>
        <w:rPr>
          <w:szCs w:val="28"/>
        </w:rPr>
        <w:t>Поздравления ветеранов ВОВ Красносулинского городского поселения</w:t>
      </w:r>
    </w:p>
    <w:p w:rsidR="00C155A5" w:rsidRDefault="00C155A5" w:rsidP="00891346">
      <w:pPr>
        <w:pStyle w:val="Standard"/>
        <w:tabs>
          <w:tab w:val="left" w:pos="6237"/>
        </w:tabs>
        <w:jc w:val="both"/>
        <w:rPr>
          <w:szCs w:val="28"/>
        </w:rPr>
      </w:pPr>
    </w:p>
    <w:p w:rsidR="001A2335" w:rsidRDefault="00C155A5" w:rsidP="00891346">
      <w:pPr>
        <w:pStyle w:val="Standard"/>
        <w:tabs>
          <w:tab w:val="left" w:pos="6237"/>
        </w:tabs>
        <w:jc w:val="both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Мои документы\сайт\2019\декабрь\Отчет по вручению подарков\Красносулинское гп\6pYnNFXV3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Красносулинское гп\6pYnNFXV3l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35" w:rsidRPr="001A2335" w:rsidRDefault="001A2335" w:rsidP="001A2335">
      <w:pPr>
        <w:rPr>
          <w:lang w:bidi="ar-SA"/>
        </w:rPr>
      </w:pPr>
    </w:p>
    <w:p w:rsidR="00C155A5" w:rsidRDefault="00C155A5" w:rsidP="001A2335">
      <w:pPr>
        <w:tabs>
          <w:tab w:val="left" w:pos="1320"/>
        </w:tabs>
        <w:rPr>
          <w:lang w:bidi="ar-SA"/>
        </w:rPr>
      </w:pPr>
    </w:p>
    <w:p w:rsidR="00085DC8" w:rsidRDefault="00C419D4" w:rsidP="001A2335">
      <w:pPr>
        <w:tabs>
          <w:tab w:val="left" w:pos="1320"/>
        </w:tabs>
        <w:rPr>
          <w:lang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39790" cy="4454843"/>
            <wp:effectExtent l="0" t="0" r="0" b="0"/>
            <wp:docPr id="2" name="Рисунок 2" descr="C:\Мои документы\сайт\2019\декабрь\Отчет по вручению подарков\Красносулинское гп\EphzuZomq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Красносулинское гп\EphzuZomqb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C8" w:rsidRPr="00085DC8" w:rsidRDefault="00085DC8" w:rsidP="00085DC8">
      <w:pPr>
        <w:rPr>
          <w:lang w:bidi="ar-SA"/>
        </w:rPr>
      </w:pPr>
    </w:p>
    <w:p w:rsidR="00085DC8" w:rsidRPr="00085DC8" w:rsidRDefault="00085DC8" w:rsidP="00085DC8">
      <w:pPr>
        <w:rPr>
          <w:lang w:bidi="ar-SA"/>
        </w:rPr>
      </w:pPr>
    </w:p>
    <w:p w:rsidR="00085DC8" w:rsidRDefault="00085DC8" w:rsidP="00085DC8">
      <w:pPr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939790" cy="4454843"/>
            <wp:effectExtent l="0" t="0" r="0" b="0"/>
            <wp:docPr id="4" name="Рисунок 4" descr="C:\Мои документы\сайт\2019\декабрь\Отчет по вручению подарков\Красносулинское гп\FnAllhdox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Красносулинское гп\FnAllhdoxQ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82" w:rsidRDefault="001B5282" w:rsidP="00085DC8">
      <w:pPr>
        <w:jc w:val="right"/>
        <w:rPr>
          <w:lang w:bidi="ar-SA"/>
        </w:rPr>
      </w:pPr>
    </w:p>
    <w:p w:rsidR="00085DC8" w:rsidRDefault="00085DC8" w:rsidP="00085DC8">
      <w:pPr>
        <w:jc w:val="right"/>
        <w:rPr>
          <w:lang w:bidi="ar-SA"/>
        </w:rPr>
      </w:pPr>
    </w:p>
    <w:p w:rsidR="00085DC8" w:rsidRDefault="00085DC8" w:rsidP="00085DC8">
      <w:pPr>
        <w:jc w:val="right"/>
        <w:rPr>
          <w:lang w:bidi="ar-SA"/>
        </w:rPr>
      </w:pPr>
    </w:p>
    <w:p w:rsidR="00A715D6" w:rsidRDefault="001B3A88" w:rsidP="00085DC8">
      <w:pPr>
        <w:jc w:val="right"/>
        <w:rPr>
          <w:lang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39790" cy="4454843"/>
            <wp:effectExtent l="0" t="0" r="0" b="0"/>
            <wp:docPr id="5" name="Рисунок 5" descr="C:\Мои документы\сайт\2019\декабрь\Отчет по вручению подарков\Красносулинское гп\image-25-12-19-0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Красносулинское гп\image-25-12-19-04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D6" w:rsidRPr="00A715D6" w:rsidRDefault="00A715D6" w:rsidP="00A715D6">
      <w:pPr>
        <w:rPr>
          <w:lang w:bidi="ar-SA"/>
        </w:rPr>
      </w:pPr>
    </w:p>
    <w:p w:rsidR="00A715D6" w:rsidRDefault="00A715D6" w:rsidP="00A715D6">
      <w:pPr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 wp14:anchorId="2FB98D8A" wp14:editId="7C77A9F7">
            <wp:extent cx="5991225" cy="4255295"/>
            <wp:effectExtent l="0" t="0" r="0" b="0"/>
            <wp:docPr id="6" name="Рисунок 6" descr="C:\Мои документы\сайт\2019\декабрь\Отчет по вручению подарков\Красносулинское гп\ThthmKBa8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Красносулинское гп\ThthmKBa83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85" cy="42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9D" w:rsidRDefault="0088669D" w:rsidP="00A715D6">
      <w:pPr>
        <w:ind w:firstLine="720"/>
        <w:rPr>
          <w:lang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36456" cy="7724775"/>
            <wp:effectExtent l="0" t="0" r="0" b="0"/>
            <wp:docPr id="7" name="Рисунок 7" descr="C:\Мои документы\сайт\2019\декабрь\Отчет по вручению подарков\поздравление ветерана ВОВ Бояринова А.И. Садковское сп\IMG-201912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поздравление ветерана ВОВ Бояринова А.И. Садковское сп\IMG-20191225-WA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56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9D" w:rsidRPr="0088669D" w:rsidRDefault="0088669D" w:rsidP="0088669D">
      <w:pPr>
        <w:rPr>
          <w:lang w:bidi="ar-SA"/>
        </w:rPr>
      </w:pPr>
    </w:p>
    <w:p w:rsidR="0088669D" w:rsidRPr="0088669D" w:rsidRDefault="0088669D" w:rsidP="0088669D">
      <w:pPr>
        <w:rPr>
          <w:lang w:bidi="ar-SA"/>
        </w:rPr>
      </w:pPr>
    </w:p>
    <w:p w:rsidR="0088669D" w:rsidRPr="0088669D" w:rsidRDefault="0088669D" w:rsidP="0088669D">
      <w:pPr>
        <w:rPr>
          <w:lang w:bidi="ar-SA"/>
        </w:rPr>
      </w:pPr>
    </w:p>
    <w:p w:rsidR="0088669D" w:rsidRPr="0088669D" w:rsidRDefault="0088669D" w:rsidP="0088669D">
      <w:pPr>
        <w:rPr>
          <w:lang w:bidi="ar-SA"/>
        </w:rPr>
      </w:pPr>
    </w:p>
    <w:p w:rsidR="0088669D" w:rsidRPr="0088669D" w:rsidRDefault="0088669D" w:rsidP="0088669D">
      <w:pPr>
        <w:rPr>
          <w:lang w:bidi="ar-SA"/>
        </w:rPr>
      </w:pPr>
    </w:p>
    <w:p w:rsidR="0088669D" w:rsidRDefault="0088669D" w:rsidP="0088669D">
      <w:pPr>
        <w:rPr>
          <w:lang w:bidi="ar-SA"/>
        </w:rPr>
      </w:pPr>
    </w:p>
    <w:p w:rsidR="00C74C61" w:rsidRDefault="00C74C61" w:rsidP="0088669D">
      <w:pPr>
        <w:rPr>
          <w:lang w:bidi="ar-SA"/>
        </w:rPr>
      </w:pPr>
    </w:p>
    <w:p w:rsidR="00C74C61" w:rsidRDefault="00C74C61" w:rsidP="0088669D">
      <w:pPr>
        <w:rPr>
          <w:lang w:bidi="ar-SA"/>
        </w:rPr>
      </w:pPr>
    </w:p>
    <w:p w:rsidR="00C74C61" w:rsidRDefault="00C74C61" w:rsidP="0088669D">
      <w:pPr>
        <w:rPr>
          <w:lang w:bidi="ar-SA"/>
        </w:rPr>
      </w:pPr>
    </w:p>
    <w:p w:rsidR="00C74C61" w:rsidRDefault="00C74C61" w:rsidP="0088669D">
      <w:pPr>
        <w:rPr>
          <w:lang w:bidi="ar-SA"/>
        </w:rPr>
      </w:pPr>
    </w:p>
    <w:p w:rsidR="00C74C61" w:rsidRPr="0088669D" w:rsidRDefault="00C74C61" w:rsidP="0088669D">
      <w:pPr>
        <w:rPr>
          <w:lang w:bidi="ar-SA"/>
        </w:rPr>
      </w:pPr>
    </w:p>
    <w:p w:rsidR="000C04CE" w:rsidRDefault="000C04CE" w:rsidP="000C04CE">
      <w:pPr>
        <w:pStyle w:val="Standard"/>
        <w:tabs>
          <w:tab w:val="left" w:pos="6237"/>
        </w:tabs>
        <w:jc w:val="both"/>
        <w:rPr>
          <w:szCs w:val="28"/>
        </w:rPr>
      </w:pPr>
      <w:r>
        <w:rPr>
          <w:szCs w:val="28"/>
        </w:rPr>
        <w:lastRenderedPageBreak/>
        <w:t>Поздравлени</w:t>
      </w:r>
      <w:r w:rsidR="00793D00">
        <w:rPr>
          <w:szCs w:val="28"/>
        </w:rPr>
        <w:t>е</w:t>
      </w:r>
      <w:r>
        <w:rPr>
          <w:szCs w:val="28"/>
        </w:rPr>
        <w:t xml:space="preserve"> ветеран</w:t>
      </w:r>
      <w:r w:rsidR="00C74C61">
        <w:rPr>
          <w:szCs w:val="28"/>
        </w:rPr>
        <w:t>а</w:t>
      </w:r>
      <w:r>
        <w:rPr>
          <w:szCs w:val="28"/>
        </w:rPr>
        <w:t xml:space="preserve"> ВОВ </w:t>
      </w:r>
      <w:proofErr w:type="spellStart"/>
      <w:r>
        <w:rPr>
          <w:szCs w:val="28"/>
        </w:rPr>
        <w:t>Табунщиковского</w:t>
      </w:r>
      <w:proofErr w:type="spellEnd"/>
      <w:r>
        <w:rPr>
          <w:szCs w:val="28"/>
        </w:rPr>
        <w:t xml:space="preserve"> сельского поселения</w:t>
      </w:r>
    </w:p>
    <w:p w:rsidR="0088669D" w:rsidRDefault="0088669D" w:rsidP="0088669D">
      <w:pPr>
        <w:rPr>
          <w:lang w:bidi="ar-SA"/>
        </w:rPr>
      </w:pPr>
    </w:p>
    <w:p w:rsidR="0088669D" w:rsidRDefault="000C04CE" w:rsidP="0088669D">
      <w:pPr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939790" cy="7919720"/>
            <wp:effectExtent l="0" t="0" r="0" b="0"/>
            <wp:docPr id="8" name="Рисунок 8" descr="C:\Мои документы\сайт\2019\декабрь\Отчет по вручению подарков\Табунщиковское с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Табунщиковское сп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C8" w:rsidRDefault="00085DC8" w:rsidP="0088669D">
      <w:pPr>
        <w:jc w:val="center"/>
        <w:rPr>
          <w:lang w:bidi="ar-SA"/>
        </w:rPr>
      </w:pPr>
    </w:p>
    <w:p w:rsidR="00B148F0" w:rsidRDefault="00B148F0" w:rsidP="0088669D">
      <w:pPr>
        <w:jc w:val="center"/>
        <w:rPr>
          <w:lang w:bidi="ar-SA"/>
        </w:rPr>
      </w:pPr>
    </w:p>
    <w:p w:rsidR="00B148F0" w:rsidRDefault="00B148F0" w:rsidP="0088669D">
      <w:pPr>
        <w:jc w:val="center"/>
        <w:rPr>
          <w:lang w:bidi="ar-SA"/>
        </w:rPr>
      </w:pPr>
    </w:p>
    <w:p w:rsidR="00B148F0" w:rsidRDefault="00B148F0" w:rsidP="0088669D">
      <w:pPr>
        <w:jc w:val="center"/>
        <w:rPr>
          <w:lang w:bidi="ar-SA"/>
        </w:rPr>
      </w:pPr>
    </w:p>
    <w:p w:rsidR="00B148F0" w:rsidRDefault="00B148F0" w:rsidP="0088669D">
      <w:pPr>
        <w:jc w:val="center"/>
        <w:rPr>
          <w:lang w:bidi="ar-SA"/>
        </w:rPr>
      </w:pPr>
    </w:p>
    <w:p w:rsidR="00B148F0" w:rsidRDefault="00B148F0" w:rsidP="0088669D">
      <w:pPr>
        <w:jc w:val="center"/>
        <w:rPr>
          <w:lang w:bidi="ar-SA"/>
        </w:rPr>
      </w:pPr>
    </w:p>
    <w:p w:rsidR="00B148F0" w:rsidRDefault="00B148F0" w:rsidP="0088669D">
      <w:pPr>
        <w:jc w:val="center"/>
        <w:rPr>
          <w:lang w:bidi="ar-SA"/>
        </w:rPr>
      </w:pPr>
    </w:p>
    <w:p w:rsidR="00B148F0" w:rsidRDefault="00B148F0" w:rsidP="0088669D">
      <w:pPr>
        <w:jc w:val="center"/>
        <w:rPr>
          <w:lang w:bidi="ar-SA"/>
        </w:rPr>
      </w:pPr>
    </w:p>
    <w:p w:rsidR="00B148F0" w:rsidRPr="00B148F0" w:rsidRDefault="00CE4955" w:rsidP="00B148F0">
      <w:pPr>
        <w:widowControl/>
        <w:tabs>
          <w:tab w:val="left" w:pos="6237"/>
        </w:tabs>
        <w:jc w:val="both"/>
        <w:textAlignment w:val="auto"/>
        <w:rPr>
          <w:rFonts w:eastAsia="Times New Roman" w:cs="Times New Roman"/>
          <w:sz w:val="28"/>
          <w:szCs w:val="28"/>
          <w:lang w:bidi="ar-SA"/>
        </w:rPr>
      </w:pPr>
      <w:r>
        <w:rPr>
          <w:rFonts w:eastAsia="Times New Roman" w:cs="Times New Roman"/>
          <w:sz w:val="28"/>
          <w:szCs w:val="28"/>
          <w:lang w:bidi="ar-SA"/>
        </w:rPr>
        <w:lastRenderedPageBreak/>
        <w:t xml:space="preserve">Поздравление </w:t>
      </w:r>
      <w:r w:rsidR="00B148F0" w:rsidRPr="00B148F0">
        <w:rPr>
          <w:rFonts w:eastAsia="Times New Roman" w:cs="Times New Roman"/>
          <w:sz w:val="28"/>
          <w:szCs w:val="28"/>
          <w:lang w:bidi="ar-SA"/>
        </w:rPr>
        <w:t xml:space="preserve">ветерана ВОВ </w:t>
      </w:r>
      <w:r w:rsidR="003A3EB6">
        <w:rPr>
          <w:rFonts w:eastAsia="Times New Roman" w:cs="Times New Roman"/>
          <w:sz w:val="28"/>
          <w:szCs w:val="28"/>
          <w:lang w:bidi="ar-SA"/>
        </w:rPr>
        <w:t>Пролетарского</w:t>
      </w:r>
      <w:r w:rsidR="00B148F0" w:rsidRPr="00B148F0">
        <w:rPr>
          <w:rFonts w:eastAsia="Times New Roman" w:cs="Times New Roman"/>
          <w:sz w:val="28"/>
          <w:szCs w:val="28"/>
          <w:lang w:bidi="ar-SA"/>
        </w:rPr>
        <w:t xml:space="preserve"> сельского поселения</w:t>
      </w:r>
    </w:p>
    <w:p w:rsidR="00B148F0" w:rsidRPr="00B148F0" w:rsidRDefault="00B148F0" w:rsidP="00B148F0">
      <w:pPr>
        <w:textAlignment w:val="auto"/>
        <w:rPr>
          <w:lang w:bidi="ar-SA"/>
        </w:rPr>
      </w:pPr>
    </w:p>
    <w:p w:rsidR="00CE4955" w:rsidRDefault="003A3EB6" w:rsidP="0088669D">
      <w:pPr>
        <w:jc w:val="center"/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939790" cy="4455956"/>
            <wp:effectExtent l="0" t="0" r="0" b="0"/>
            <wp:docPr id="9" name="Рисунок 9" descr="C:\Мои документы\сайт\2019\декабрь\Отчет по вручению подарков\Пролетарское сп\IMG_20191225_1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Пролетарское сп\IMG_20191225_150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D4" w:rsidRDefault="007168D4" w:rsidP="0088669D">
      <w:pPr>
        <w:jc w:val="center"/>
        <w:rPr>
          <w:lang w:bidi="ar-SA"/>
        </w:rPr>
      </w:pPr>
    </w:p>
    <w:p w:rsidR="00CE4955" w:rsidRPr="00CE4955" w:rsidRDefault="00CE4955" w:rsidP="00CE4955">
      <w:pPr>
        <w:rPr>
          <w:lang w:bidi="ar-SA"/>
        </w:rPr>
      </w:pPr>
    </w:p>
    <w:p w:rsidR="00793D00" w:rsidRDefault="00793D00" w:rsidP="00CE4955">
      <w:pPr>
        <w:tabs>
          <w:tab w:val="left" w:pos="1530"/>
        </w:tabs>
        <w:rPr>
          <w:noProof/>
          <w:lang w:eastAsia="ru-RU" w:bidi="ar-SA"/>
        </w:rPr>
      </w:pPr>
      <w:r>
        <w:rPr>
          <w:rFonts w:eastAsia="Times New Roman" w:cs="Times New Roman"/>
          <w:sz w:val="28"/>
          <w:szCs w:val="28"/>
          <w:lang w:bidi="ar-SA"/>
        </w:rPr>
        <w:t xml:space="preserve">Поздравление </w:t>
      </w:r>
      <w:r w:rsidRPr="00B148F0">
        <w:rPr>
          <w:rFonts w:eastAsia="Times New Roman" w:cs="Times New Roman"/>
          <w:sz w:val="28"/>
          <w:szCs w:val="28"/>
          <w:lang w:bidi="ar-SA"/>
        </w:rPr>
        <w:t xml:space="preserve">ветерана ВОВ </w:t>
      </w:r>
      <w:r>
        <w:rPr>
          <w:rFonts w:eastAsia="Times New Roman" w:cs="Times New Roman"/>
          <w:sz w:val="28"/>
          <w:szCs w:val="28"/>
          <w:lang w:bidi="ar-SA"/>
        </w:rPr>
        <w:t>Михайловского</w:t>
      </w:r>
      <w:r w:rsidRPr="00B148F0">
        <w:rPr>
          <w:rFonts w:eastAsia="Times New Roman" w:cs="Times New Roman"/>
          <w:sz w:val="28"/>
          <w:szCs w:val="28"/>
          <w:lang w:bidi="ar-SA"/>
        </w:rPr>
        <w:t xml:space="preserve"> сельского поселения</w:t>
      </w:r>
      <w:r>
        <w:rPr>
          <w:noProof/>
          <w:lang w:eastAsia="ru-RU" w:bidi="ar-SA"/>
        </w:rPr>
        <w:t xml:space="preserve"> </w:t>
      </w:r>
    </w:p>
    <w:p w:rsidR="007168D4" w:rsidRDefault="007168D4" w:rsidP="00CE4955">
      <w:pPr>
        <w:tabs>
          <w:tab w:val="left" w:pos="1530"/>
        </w:tabs>
        <w:rPr>
          <w:noProof/>
          <w:lang w:eastAsia="ru-RU" w:bidi="ar-SA"/>
        </w:rPr>
      </w:pPr>
    </w:p>
    <w:p w:rsidR="001F4E10" w:rsidRDefault="00793D00" w:rsidP="001F4E10">
      <w:pPr>
        <w:tabs>
          <w:tab w:val="left" w:pos="1530"/>
        </w:tabs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 wp14:anchorId="09F9577A" wp14:editId="3D9D9F0A">
            <wp:extent cx="5939790" cy="3344010"/>
            <wp:effectExtent l="0" t="0" r="0" b="0"/>
            <wp:docPr id="11" name="Рисунок 11" descr="C:\Мои документы\сайт\2019\декабрь\Отчет по вручению подарков\Михайловское поселение\f16e154f-641f-4623-aab0-7986417fb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айт\2019\декабрь\Отчет по вручению подарков\Михайловское поселение\f16e154f-641f-4623-aab0-7986417fb91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955">
        <w:rPr>
          <w:lang w:bidi="ar-SA"/>
        </w:rPr>
        <w:tab/>
      </w:r>
    </w:p>
    <w:p w:rsidR="001F4E10" w:rsidRDefault="001F4E10" w:rsidP="001F4E10">
      <w:pPr>
        <w:tabs>
          <w:tab w:val="left" w:pos="1530"/>
        </w:tabs>
        <w:rPr>
          <w:lang w:bidi="ar-SA"/>
        </w:rPr>
      </w:pPr>
    </w:p>
    <w:p w:rsidR="001F4E10" w:rsidRDefault="001F4E10" w:rsidP="001F4E10">
      <w:pPr>
        <w:tabs>
          <w:tab w:val="left" w:pos="1530"/>
        </w:tabs>
        <w:rPr>
          <w:lang w:bidi="ar-SA"/>
        </w:rPr>
      </w:pPr>
    </w:p>
    <w:p w:rsidR="00101107" w:rsidRDefault="00101107" w:rsidP="001F4E10">
      <w:pPr>
        <w:tabs>
          <w:tab w:val="left" w:pos="1530"/>
        </w:tabs>
        <w:rPr>
          <w:lang w:bidi="ar-SA"/>
        </w:rPr>
      </w:pPr>
    </w:p>
    <w:p w:rsidR="00101107" w:rsidRDefault="001F4E10" w:rsidP="001F4E10">
      <w:pPr>
        <w:tabs>
          <w:tab w:val="left" w:pos="1530"/>
        </w:tabs>
        <w:rPr>
          <w:rFonts w:eastAsia="Times New Roman" w:cs="Times New Roman"/>
          <w:sz w:val="28"/>
          <w:szCs w:val="28"/>
          <w:lang w:bidi="ar-SA"/>
        </w:rPr>
      </w:pPr>
      <w:r w:rsidRPr="001F4E10">
        <w:rPr>
          <w:rFonts w:eastAsia="Times New Roman" w:cs="Times New Roman"/>
          <w:sz w:val="28"/>
          <w:szCs w:val="28"/>
          <w:lang w:bidi="ar-SA"/>
        </w:rPr>
        <w:lastRenderedPageBreak/>
        <w:t xml:space="preserve">Поздравление ветерана ВОВ </w:t>
      </w:r>
      <w:proofErr w:type="spellStart"/>
      <w:r w:rsidR="00101107">
        <w:rPr>
          <w:rFonts w:eastAsia="Times New Roman" w:cs="Times New Roman"/>
          <w:sz w:val="28"/>
          <w:szCs w:val="28"/>
          <w:lang w:bidi="ar-SA"/>
        </w:rPr>
        <w:t>Долотинского</w:t>
      </w:r>
      <w:proofErr w:type="spellEnd"/>
      <w:r w:rsidRPr="001F4E10">
        <w:rPr>
          <w:rFonts w:eastAsia="Times New Roman" w:cs="Times New Roman"/>
          <w:sz w:val="28"/>
          <w:szCs w:val="28"/>
          <w:lang w:bidi="ar-SA"/>
        </w:rPr>
        <w:t xml:space="preserve"> сельского поселения</w:t>
      </w:r>
    </w:p>
    <w:p w:rsidR="001F4E10" w:rsidRPr="001F4E10" w:rsidRDefault="001F4E10" w:rsidP="001F4E10">
      <w:pPr>
        <w:tabs>
          <w:tab w:val="left" w:pos="1530"/>
        </w:tabs>
        <w:rPr>
          <w:noProof/>
          <w:lang w:eastAsia="ru-RU" w:bidi="ar-SA"/>
        </w:rPr>
      </w:pPr>
      <w:r w:rsidRPr="001F4E10">
        <w:rPr>
          <w:noProof/>
          <w:lang w:eastAsia="ru-RU" w:bidi="ar-SA"/>
        </w:rPr>
        <w:t xml:space="preserve"> </w:t>
      </w:r>
    </w:p>
    <w:p w:rsidR="00D71A2A" w:rsidRDefault="00101107" w:rsidP="00CE4955">
      <w:pPr>
        <w:tabs>
          <w:tab w:val="left" w:pos="1530"/>
        </w:tabs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939790" cy="7003851"/>
            <wp:effectExtent l="0" t="0" r="0" b="0"/>
            <wp:docPr id="10" name="Рисунок 10" descr="C:\Мои документы\сайт\2019\декабрь\Отчет по вручению подарков\Долотинское сп\IMG-20191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Долотинское сп\IMG-20191225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2A" w:rsidRPr="00D71A2A" w:rsidRDefault="00D71A2A" w:rsidP="00D71A2A">
      <w:pPr>
        <w:rPr>
          <w:lang w:bidi="ar-SA"/>
        </w:rPr>
      </w:pPr>
    </w:p>
    <w:p w:rsidR="00D71A2A" w:rsidRPr="00D71A2A" w:rsidRDefault="00D71A2A" w:rsidP="00D71A2A">
      <w:pPr>
        <w:rPr>
          <w:lang w:bidi="ar-SA"/>
        </w:rPr>
      </w:pPr>
    </w:p>
    <w:p w:rsidR="00D71A2A" w:rsidRPr="00D71A2A" w:rsidRDefault="00D71A2A" w:rsidP="00D71A2A">
      <w:pPr>
        <w:rPr>
          <w:lang w:bidi="ar-SA"/>
        </w:rPr>
      </w:pPr>
    </w:p>
    <w:p w:rsidR="00D71A2A" w:rsidRPr="00D71A2A" w:rsidRDefault="00D71A2A" w:rsidP="00D71A2A">
      <w:pPr>
        <w:rPr>
          <w:lang w:bidi="ar-SA"/>
        </w:rPr>
      </w:pPr>
    </w:p>
    <w:p w:rsidR="00D71A2A" w:rsidRP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rPr>
          <w:lang w:bidi="ar-SA"/>
        </w:rPr>
      </w:pPr>
    </w:p>
    <w:p w:rsidR="00D71A2A" w:rsidRDefault="00D71A2A" w:rsidP="00D71A2A">
      <w:pPr>
        <w:tabs>
          <w:tab w:val="left" w:pos="1740"/>
        </w:tabs>
        <w:rPr>
          <w:rFonts w:eastAsia="Times New Roman" w:cs="Times New Roman"/>
          <w:sz w:val="28"/>
          <w:szCs w:val="28"/>
          <w:lang w:bidi="ar-SA"/>
        </w:rPr>
      </w:pPr>
      <w:r w:rsidRPr="001F4E10">
        <w:rPr>
          <w:rFonts w:eastAsia="Times New Roman" w:cs="Times New Roman"/>
          <w:sz w:val="28"/>
          <w:szCs w:val="28"/>
          <w:lang w:bidi="ar-SA"/>
        </w:rPr>
        <w:lastRenderedPageBreak/>
        <w:t xml:space="preserve">Поздравление ветерана ВОВ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Владимировского</w:t>
      </w:r>
      <w:proofErr w:type="spellEnd"/>
      <w:r w:rsidRPr="001F4E10">
        <w:rPr>
          <w:rFonts w:eastAsia="Times New Roman" w:cs="Times New Roman"/>
          <w:sz w:val="28"/>
          <w:szCs w:val="28"/>
          <w:lang w:bidi="ar-SA"/>
        </w:rPr>
        <w:t xml:space="preserve"> сельского поселения</w:t>
      </w:r>
    </w:p>
    <w:p w:rsidR="00402E29" w:rsidRDefault="00D71A2A" w:rsidP="00D71A2A">
      <w:pPr>
        <w:tabs>
          <w:tab w:val="left" w:pos="1740"/>
        </w:tabs>
        <w:rPr>
          <w:lang w:bidi="ar-SA"/>
        </w:rPr>
      </w:pPr>
      <w:r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5939790" cy="7919720"/>
            <wp:effectExtent l="0" t="0" r="0" b="0"/>
            <wp:docPr id="12" name="Рисунок 12" descr="C:\Мои документы\сайт\2019\декабрь\Отчет по вручению подарков\Владимировскре сп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Владимировскре сп\i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29" w:rsidRPr="00402E29" w:rsidRDefault="00402E29" w:rsidP="00402E29">
      <w:pPr>
        <w:rPr>
          <w:lang w:bidi="ar-SA"/>
        </w:rPr>
      </w:pPr>
    </w:p>
    <w:p w:rsidR="00402E29" w:rsidRPr="00402E29" w:rsidRDefault="00402E29" w:rsidP="00402E29">
      <w:pPr>
        <w:rPr>
          <w:lang w:bidi="ar-SA"/>
        </w:rPr>
      </w:pPr>
    </w:p>
    <w:p w:rsidR="00402E29" w:rsidRPr="00402E29" w:rsidRDefault="00402E29" w:rsidP="00402E29">
      <w:pPr>
        <w:rPr>
          <w:lang w:bidi="ar-SA"/>
        </w:rPr>
      </w:pPr>
    </w:p>
    <w:p w:rsidR="00402E29" w:rsidRPr="00402E29" w:rsidRDefault="00402E29" w:rsidP="00402E29">
      <w:pPr>
        <w:rPr>
          <w:lang w:bidi="ar-SA"/>
        </w:rPr>
      </w:pPr>
    </w:p>
    <w:p w:rsidR="00402E29" w:rsidRDefault="00402E29" w:rsidP="00402E29">
      <w:pPr>
        <w:rPr>
          <w:lang w:bidi="ar-SA"/>
        </w:rPr>
      </w:pPr>
    </w:p>
    <w:p w:rsidR="00402E29" w:rsidRDefault="00402E29" w:rsidP="00402E29">
      <w:pPr>
        <w:rPr>
          <w:lang w:bidi="ar-SA"/>
        </w:rPr>
      </w:pPr>
    </w:p>
    <w:p w:rsidR="00015724" w:rsidRDefault="00015724" w:rsidP="00402E29">
      <w:pPr>
        <w:rPr>
          <w:lang w:bidi="ar-SA"/>
        </w:rPr>
      </w:pPr>
    </w:p>
    <w:p w:rsidR="00015724" w:rsidRDefault="00015724" w:rsidP="00402E29">
      <w:pPr>
        <w:rPr>
          <w:lang w:bidi="ar-SA"/>
        </w:rPr>
      </w:pPr>
    </w:p>
    <w:p w:rsidR="00015724" w:rsidRDefault="00015724" w:rsidP="00015724">
      <w:pPr>
        <w:tabs>
          <w:tab w:val="left" w:pos="1740"/>
        </w:tabs>
        <w:rPr>
          <w:rFonts w:eastAsia="Times New Roman" w:cs="Times New Roman"/>
          <w:sz w:val="28"/>
          <w:szCs w:val="28"/>
          <w:lang w:bidi="ar-SA"/>
        </w:rPr>
      </w:pPr>
      <w:r w:rsidRPr="001F4E10">
        <w:rPr>
          <w:rFonts w:eastAsia="Times New Roman" w:cs="Times New Roman"/>
          <w:sz w:val="28"/>
          <w:szCs w:val="28"/>
          <w:lang w:bidi="ar-SA"/>
        </w:rPr>
        <w:lastRenderedPageBreak/>
        <w:t>Поздравлени</w:t>
      </w:r>
      <w:r w:rsidR="00E92981">
        <w:rPr>
          <w:rFonts w:eastAsia="Times New Roman" w:cs="Times New Roman"/>
          <w:sz w:val="28"/>
          <w:szCs w:val="28"/>
          <w:lang w:bidi="ar-SA"/>
        </w:rPr>
        <w:t>я</w:t>
      </w:r>
      <w:r w:rsidRPr="001F4E10">
        <w:rPr>
          <w:rFonts w:eastAsia="Times New Roman" w:cs="Times New Roman"/>
          <w:sz w:val="28"/>
          <w:szCs w:val="28"/>
          <w:lang w:bidi="ar-SA"/>
        </w:rPr>
        <w:t xml:space="preserve"> ветеран</w:t>
      </w:r>
      <w:r w:rsidR="00E92981">
        <w:rPr>
          <w:rFonts w:eastAsia="Times New Roman" w:cs="Times New Roman"/>
          <w:sz w:val="28"/>
          <w:szCs w:val="28"/>
          <w:lang w:bidi="ar-SA"/>
        </w:rPr>
        <w:t>ов</w:t>
      </w:r>
      <w:r w:rsidRPr="001F4E10">
        <w:rPr>
          <w:rFonts w:eastAsia="Times New Roman" w:cs="Times New Roman"/>
          <w:sz w:val="28"/>
          <w:szCs w:val="28"/>
          <w:lang w:bidi="ar-SA"/>
        </w:rPr>
        <w:t xml:space="preserve"> ВОВ </w:t>
      </w:r>
      <w:proofErr w:type="spellStart"/>
      <w:r w:rsidR="00E92981">
        <w:rPr>
          <w:rFonts w:eastAsia="Times New Roman" w:cs="Times New Roman"/>
          <w:sz w:val="28"/>
          <w:szCs w:val="28"/>
          <w:lang w:bidi="ar-SA"/>
        </w:rPr>
        <w:t>Божковского</w:t>
      </w:r>
      <w:proofErr w:type="spellEnd"/>
      <w:r w:rsidRPr="001F4E10">
        <w:rPr>
          <w:rFonts w:eastAsia="Times New Roman" w:cs="Times New Roman"/>
          <w:sz w:val="28"/>
          <w:szCs w:val="28"/>
          <w:lang w:bidi="ar-SA"/>
        </w:rPr>
        <w:t xml:space="preserve"> сельского поселения</w:t>
      </w:r>
    </w:p>
    <w:p w:rsidR="00E92981" w:rsidRDefault="00E92981" w:rsidP="00015724">
      <w:pPr>
        <w:tabs>
          <w:tab w:val="left" w:pos="1740"/>
        </w:tabs>
        <w:rPr>
          <w:rFonts w:eastAsia="Times New Roman" w:cs="Times New Roman"/>
          <w:sz w:val="28"/>
          <w:szCs w:val="28"/>
          <w:lang w:bidi="ar-SA"/>
        </w:rPr>
      </w:pPr>
    </w:p>
    <w:p w:rsidR="00015724" w:rsidRDefault="00402E29" w:rsidP="00402E29">
      <w:pPr>
        <w:tabs>
          <w:tab w:val="left" w:pos="1095"/>
        </w:tabs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939790" cy="7919720"/>
            <wp:effectExtent l="0" t="0" r="0" b="0"/>
            <wp:docPr id="13" name="Рисунок 13" descr="C:\Мои документы\сайт\2019\декабрь\Отчет по вручению подарков\Божковское сп\IMG-20191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Божковское сп\IMG-20191225-WA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24" w:rsidRPr="00015724" w:rsidRDefault="00015724" w:rsidP="00015724">
      <w:pPr>
        <w:rPr>
          <w:lang w:bidi="ar-SA"/>
        </w:rPr>
      </w:pPr>
    </w:p>
    <w:p w:rsidR="00015724" w:rsidRPr="00015724" w:rsidRDefault="00015724" w:rsidP="00015724">
      <w:pPr>
        <w:rPr>
          <w:lang w:bidi="ar-SA"/>
        </w:rPr>
      </w:pPr>
    </w:p>
    <w:p w:rsidR="00015724" w:rsidRPr="00015724" w:rsidRDefault="00015724" w:rsidP="00015724">
      <w:pPr>
        <w:rPr>
          <w:lang w:bidi="ar-SA"/>
        </w:rPr>
      </w:pPr>
    </w:p>
    <w:p w:rsidR="00015724" w:rsidRDefault="00015724" w:rsidP="00015724">
      <w:pPr>
        <w:rPr>
          <w:lang w:bidi="ar-SA"/>
        </w:rPr>
      </w:pPr>
    </w:p>
    <w:p w:rsidR="00B148F0" w:rsidRPr="00015724" w:rsidRDefault="00015724" w:rsidP="00015724">
      <w:pPr>
        <w:rPr>
          <w:lang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39790" cy="7919720"/>
            <wp:effectExtent l="0" t="0" r="0" b="0"/>
            <wp:docPr id="14" name="Рисунок 14" descr="C:\Мои документы\сайт\2019\декабрь\Отчет по вручению подарков\Божковское сп\IMG-20191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19\декабрь\Отчет по вручению подарков\Божковское сп\IMG-20191225-WA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8F0" w:rsidRPr="00015724" w:rsidSect="001A2335">
      <w:pgSz w:w="11906" w:h="16838"/>
      <w:pgMar w:top="794" w:right="851" w:bottom="62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8C1" w:rsidRDefault="00BF78C1">
      <w:r>
        <w:separator/>
      </w:r>
    </w:p>
  </w:endnote>
  <w:endnote w:type="continuationSeparator" w:id="0">
    <w:p w:rsidR="00BF78C1" w:rsidRDefault="00BF7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8C1" w:rsidRDefault="00BF78C1">
      <w:r>
        <w:rPr>
          <w:color w:val="000000"/>
        </w:rPr>
        <w:separator/>
      </w:r>
    </w:p>
  </w:footnote>
  <w:footnote w:type="continuationSeparator" w:id="0">
    <w:p w:rsidR="00BF78C1" w:rsidRDefault="00BF78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E7CB8"/>
    <w:multiLevelType w:val="hybridMultilevel"/>
    <w:tmpl w:val="A7B44EAC"/>
    <w:lvl w:ilvl="0" w:tplc="4780803A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">
    <w:nsid w:val="2A4A1D4B"/>
    <w:multiLevelType w:val="hybridMultilevel"/>
    <w:tmpl w:val="EA960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345530"/>
    <w:multiLevelType w:val="multilevel"/>
    <w:tmpl w:val="D88ACCE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26296"/>
    <w:rsid w:val="00007C25"/>
    <w:rsid w:val="00015724"/>
    <w:rsid w:val="00036503"/>
    <w:rsid w:val="00037817"/>
    <w:rsid w:val="000402E3"/>
    <w:rsid w:val="00071F71"/>
    <w:rsid w:val="00085DC8"/>
    <w:rsid w:val="000B6FAF"/>
    <w:rsid w:val="000C04CE"/>
    <w:rsid w:val="000C2EA0"/>
    <w:rsid w:val="000D781F"/>
    <w:rsid w:val="000E10E5"/>
    <w:rsid w:val="000F22F9"/>
    <w:rsid w:val="00100DC1"/>
    <w:rsid w:val="00101107"/>
    <w:rsid w:val="00115299"/>
    <w:rsid w:val="00120CDE"/>
    <w:rsid w:val="00120EB5"/>
    <w:rsid w:val="0013143F"/>
    <w:rsid w:val="001579E5"/>
    <w:rsid w:val="00170311"/>
    <w:rsid w:val="0017315A"/>
    <w:rsid w:val="00186BAF"/>
    <w:rsid w:val="00186E9C"/>
    <w:rsid w:val="0018733A"/>
    <w:rsid w:val="00187C6C"/>
    <w:rsid w:val="001A2335"/>
    <w:rsid w:val="001A3731"/>
    <w:rsid w:val="001B1CFB"/>
    <w:rsid w:val="001B3A88"/>
    <w:rsid w:val="001B5282"/>
    <w:rsid w:val="001C4040"/>
    <w:rsid w:val="001C5FD1"/>
    <w:rsid w:val="001D4C8E"/>
    <w:rsid w:val="001F4E10"/>
    <w:rsid w:val="0021043B"/>
    <w:rsid w:val="00235AC2"/>
    <w:rsid w:val="00260247"/>
    <w:rsid w:val="00263335"/>
    <w:rsid w:val="00265B81"/>
    <w:rsid w:val="002742E8"/>
    <w:rsid w:val="00284A23"/>
    <w:rsid w:val="00286639"/>
    <w:rsid w:val="002905E2"/>
    <w:rsid w:val="002E3C8C"/>
    <w:rsid w:val="00302D0A"/>
    <w:rsid w:val="0031086A"/>
    <w:rsid w:val="003403A9"/>
    <w:rsid w:val="00346B3A"/>
    <w:rsid w:val="00352270"/>
    <w:rsid w:val="00377D94"/>
    <w:rsid w:val="00380B8E"/>
    <w:rsid w:val="003A3EB6"/>
    <w:rsid w:val="003C72BF"/>
    <w:rsid w:val="003E3A36"/>
    <w:rsid w:val="00402E29"/>
    <w:rsid w:val="00414529"/>
    <w:rsid w:val="0045550D"/>
    <w:rsid w:val="00457A0F"/>
    <w:rsid w:val="00460015"/>
    <w:rsid w:val="004C17CF"/>
    <w:rsid w:val="004C19F6"/>
    <w:rsid w:val="004C43E3"/>
    <w:rsid w:val="004D48BD"/>
    <w:rsid w:val="004D657A"/>
    <w:rsid w:val="004E3E2D"/>
    <w:rsid w:val="004F1BDF"/>
    <w:rsid w:val="00516A3E"/>
    <w:rsid w:val="00532D3B"/>
    <w:rsid w:val="0053311B"/>
    <w:rsid w:val="00536179"/>
    <w:rsid w:val="005363F1"/>
    <w:rsid w:val="005426DD"/>
    <w:rsid w:val="00551CB5"/>
    <w:rsid w:val="00567F44"/>
    <w:rsid w:val="00582FD3"/>
    <w:rsid w:val="005B0B4B"/>
    <w:rsid w:val="005C0A9D"/>
    <w:rsid w:val="005C259C"/>
    <w:rsid w:val="005C7819"/>
    <w:rsid w:val="005D453B"/>
    <w:rsid w:val="005E1E21"/>
    <w:rsid w:val="005E35C8"/>
    <w:rsid w:val="005E6295"/>
    <w:rsid w:val="005F7FC7"/>
    <w:rsid w:val="00606913"/>
    <w:rsid w:val="0061523D"/>
    <w:rsid w:val="006238DF"/>
    <w:rsid w:val="00646F9C"/>
    <w:rsid w:val="006475FE"/>
    <w:rsid w:val="00667239"/>
    <w:rsid w:val="006934F1"/>
    <w:rsid w:val="006A0715"/>
    <w:rsid w:val="006B1A25"/>
    <w:rsid w:val="006B2ED2"/>
    <w:rsid w:val="006B5A59"/>
    <w:rsid w:val="006C0699"/>
    <w:rsid w:val="006C156B"/>
    <w:rsid w:val="006D784F"/>
    <w:rsid w:val="00700913"/>
    <w:rsid w:val="0070282D"/>
    <w:rsid w:val="00705DD0"/>
    <w:rsid w:val="007147FD"/>
    <w:rsid w:val="007168D4"/>
    <w:rsid w:val="00793D00"/>
    <w:rsid w:val="007C6EA6"/>
    <w:rsid w:val="007C7343"/>
    <w:rsid w:val="007F3018"/>
    <w:rsid w:val="0080011B"/>
    <w:rsid w:val="00843D75"/>
    <w:rsid w:val="0086127B"/>
    <w:rsid w:val="0088669D"/>
    <w:rsid w:val="00891346"/>
    <w:rsid w:val="008A1508"/>
    <w:rsid w:val="008B2607"/>
    <w:rsid w:val="008B38B3"/>
    <w:rsid w:val="008C19A8"/>
    <w:rsid w:val="008E2B6F"/>
    <w:rsid w:val="008E72FB"/>
    <w:rsid w:val="008F0C8E"/>
    <w:rsid w:val="008F63E5"/>
    <w:rsid w:val="0093713D"/>
    <w:rsid w:val="00941AB6"/>
    <w:rsid w:val="00944FB6"/>
    <w:rsid w:val="00974811"/>
    <w:rsid w:val="009A3D83"/>
    <w:rsid w:val="009A740D"/>
    <w:rsid w:val="009B7B3B"/>
    <w:rsid w:val="009C239E"/>
    <w:rsid w:val="009C7030"/>
    <w:rsid w:val="009F58F6"/>
    <w:rsid w:val="009F690B"/>
    <w:rsid w:val="00A6610C"/>
    <w:rsid w:val="00A67C3E"/>
    <w:rsid w:val="00A715D6"/>
    <w:rsid w:val="00A71B5A"/>
    <w:rsid w:val="00A86D7F"/>
    <w:rsid w:val="00A91057"/>
    <w:rsid w:val="00AB6731"/>
    <w:rsid w:val="00AC7C0E"/>
    <w:rsid w:val="00B10967"/>
    <w:rsid w:val="00B148F0"/>
    <w:rsid w:val="00B1610D"/>
    <w:rsid w:val="00B3160A"/>
    <w:rsid w:val="00B37670"/>
    <w:rsid w:val="00B56008"/>
    <w:rsid w:val="00B95843"/>
    <w:rsid w:val="00BE1358"/>
    <w:rsid w:val="00BE7BE5"/>
    <w:rsid w:val="00BF78C1"/>
    <w:rsid w:val="00C152CE"/>
    <w:rsid w:val="00C155A5"/>
    <w:rsid w:val="00C26296"/>
    <w:rsid w:val="00C277F4"/>
    <w:rsid w:val="00C31019"/>
    <w:rsid w:val="00C419D4"/>
    <w:rsid w:val="00C73B20"/>
    <w:rsid w:val="00C74C61"/>
    <w:rsid w:val="00CD59AC"/>
    <w:rsid w:val="00CE4955"/>
    <w:rsid w:val="00CE66B5"/>
    <w:rsid w:val="00D630F4"/>
    <w:rsid w:val="00D66FA0"/>
    <w:rsid w:val="00D71A2A"/>
    <w:rsid w:val="00DA17B0"/>
    <w:rsid w:val="00DB769E"/>
    <w:rsid w:val="00DD45E7"/>
    <w:rsid w:val="00DF3992"/>
    <w:rsid w:val="00DF4D55"/>
    <w:rsid w:val="00E22A9F"/>
    <w:rsid w:val="00E43FFA"/>
    <w:rsid w:val="00E52234"/>
    <w:rsid w:val="00E66845"/>
    <w:rsid w:val="00E92981"/>
    <w:rsid w:val="00EA6F59"/>
    <w:rsid w:val="00EC6225"/>
    <w:rsid w:val="00EE7203"/>
    <w:rsid w:val="00EF45B3"/>
    <w:rsid w:val="00F37A9B"/>
    <w:rsid w:val="00F81AF4"/>
    <w:rsid w:val="00FA1BB2"/>
    <w:rsid w:val="00FB35AF"/>
    <w:rsid w:val="00FC0E53"/>
    <w:rsid w:val="00FD15F3"/>
    <w:rsid w:val="00FD745A"/>
    <w:rsid w:val="00FF0C38"/>
    <w:rsid w:val="00FF2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C0E53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Standard"/>
    <w:next w:val="Standard"/>
    <w:rsid w:val="00FC0E53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C0E53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rsid w:val="00FC0E53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rsid w:val="00FC0E53"/>
    <w:pPr>
      <w:jc w:val="both"/>
    </w:pPr>
  </w:style>
  <w:style w:type="paragraph" w:styleId="a4">
    <w:name w:val="Subtitle"/>
    <w:basedOn w:val="a3"/>
    <w:next w:val="Textbody"/>
    <w:rsid w:val="00FC0E53"/>
    <w:pPr>
      <w:jc w:val="center"/>
    </w:pPr>
    <w:rPr>
      <w:i/>
      <w:iCs/>
    </w:rPr>
  </w:style>
  <w:style w:type="paragraph" w:styleId="a5">
    <w:name w:val="List"/>
    <w:basedOn w:val="Textbody"/>
    <w:rsid w:val="00FC0E53"/>
    <w:rPr>
      <w:rFonts w:cs="Tahoma"/>
    </w:rPr>
  </w:style>
  <w:style w:type="paragraph" w:styleId="a6">
    <w:name w:val="caption"/>
    <w:basedOn w:val="Standard"/>
    <w:rsid w:val="00FC0E5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rsid w:val="00FC0E53"/>
    <w:pPr>
      <w:suppressLineNumbers/>
    </w:pPr>
    <w:rPr>
      <w:rFonts w:cs="Tahoma"/>
    </w:rPr>
  </w:style>
  <w:style w:type="paragraph" w:customStyle="1" w:styleId="10">
    <w:name w:val="Название1"/>
    <w:basedOn w:val="Standard"/>
    <w:rsid w:val="00FC0E5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rsid w:val="00FC0E53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rsid w:val="00FC0E53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rsid w:val="00FC0E53"/>
    <w:pPr>
      <w:suppressLineNumbers/>
    </w:pPr>
  </w:style>
  <w:style w:type="paragraph" w:customStyle="1" w:styleId="TableHeading">
    <w:name w:val="Table Heading"/>
    <w:basedOn w:val="TableContents"/>
    <w:rsid w:val="00FC0E53"/>
    <w:pPr>
      <w:jc w:val="center"/>
    </w:pPr>
    <w:rPr>
      <w:b/>
      <w:bCs/>
    </w:rPr>
  </w:style>
  <w:style w:type="character" w:customStyle="1" w:styleId="Absatz-Standardschriftart">
    <w:name w:val="Absatz-Standardschriftart"/>
    <w:rsid w:val="00FC0E53"/>
  </w:style>
  <w:style w:type="character" w:customStyle="1" w:styleId="WW-Absatz-Standardschriftart">
    <w:name w:val="WW-Absatz-Standardschriftart"/>
    <w:rsid w:val="00FC0E53"/>
  </w:style>
  <w:style w:type="character" w:customStyle="1" w:styleId="WW-Absatz-Standardschriftart1">
    <w:name w:val="WW-Absatz-Standardschriftart1"/>
    <w:rsid w:val="00FC0E53"/>
  </w:style>
  <w:style w:type="character" w:customStyle="1" w:styleId="WW-Absatz-Standardschriftart11">
    <w:name w:val="WW-Absatz-Standardschriftart11"/>
    <w:rsid w:val="00FC0E53"/>
  </w:style>
  <w:style w:type="character" w:customStyle="1" w:styleId="WW-Absatz-Standardschriftart111">
    <w:name w:val="WW-Absatz-Standardschriftart111"/>
    <w:rsid w:val="00FC0E53"/>
  </w:style>
  <w:style w:type="character" w:customStyle="1" w:styleId="WW-Absatz-Standardschriftart1111">
    <w:name w:val="WW-Absatz-Standardschriftart1111"/>
    <w:rsid w:val="00FC0E53"/>
  </w:style>
  <w:style w:type="character" w:customStyle="1" w:styleId="WW-Absatz-Standardschriftart11111">
    <w:name w:val="WW-Absatz-Standardschriftart11111"/>
    <w:rsid w:val="00FC0E53"/>
  </w:style>
  <w:style w:type="character" w:customStyle="1" w:styleId="WW-Absatz-Standardschriftart111111">
    <w:name w:val="WW-Absatz-Standardschriftart111111"/>
    <w:rsid w:val="00FC0E53"/>
  </w:style>
  <w:style w:type="character" w:customStyle="1" w:styleId="WW-Absatz-Standardschriftart1111111">
    <w:name w:val="WW-Absatz-Standardschriftart1111111"/>
    <w:rsid w:val="00FC0E53"/>
  </w:style>
  <w:style w:type="character" w:customStyle="1" w:styleId="WW-Absatz-Standardschriftart11111111">
    <w:name w:val="WW-Absatz-Standardschriftart11111111"/>
    <w:rsid w:val="00FC0E53"/>
  </w:style>
  <w:style w:type="character" w:customStyle="1" w:styleId="WW-Absatz-Standardschriftart111111111">
    <w:name w:val="WW-Absatz-Standardschriftart111111111"/>
    <w:rsid w:val="00FC0E53"/>
  </w:style>
  <w:style w:type="character" w:customStyle="1" w:styleId="WW-Absatz-Standardschriftart1111111111">
    <w:name w:val="WW-Absatz-Standardschriftart1111111111"/>
    <w:rsid w:val="00FC0E53"/>
  </w:style>
  <w:style w:type="character" w:customStyle="1" w:styleId="WW-Absatz-Standardschriftart11111111111">
    <w:name w:val="WW-Absatz-Standardschriftart11111111111"/>
    <w:rsid w:val="00FC0E53"/>
  </w:style>
  <w:style w:type="character" w:customStyle="1" w:styleId="WW-Absatz-Standardschriftart111111111111">
    <w:name w:val="WW-Absatz-Standardschriftart111111111111"/>
    <w:rsid w:val="00FC0E53"/>
  </w:style>
  <w:style w:type="character" w:customStyle="1" w:styleId="WW-Absatz-Standardschriftart1111111111111">
    <w:name w:val="WW-Absatz-Standardschriftart1111111111111"/>
    <w:rsid w:val="00FC0E53"/>
  </w:style>
  <w:style w:type="character" w:customStyle="1" w:styleId="WW-Absatz-Standardschriftart11111111111111">
    <w:name w:val="WW-Absatz-Standardschriftart11111111111111"/>
    <w:rsid w:val="00FC0E53"/>
  </w:style>
  <w:style w:type="character" w:customStyle="1" w:styleId="WW-Absatz-Standardschriftart111111111111111">
    <w:name w:val="WW-Absatz-Standardschriftart111111111111111"/>
    <w:rsid w:val="00FC0E53"/>
  </w:style>
  <w:style w:type="character" w:customStyle="1" w:styleId="WW-Absatz-Standardschriftart1111111111111111">
    <w:name w:val="WW-Absatz-Standardschriftart1111111111111111"/>
    <w:rsid w:val="00FC0E53"/>
  </w:style>
  <w:style w:type="character" w:customStyle="1" w:styleId="WW-Absatz-Standardschriftart11111111111111111">
    <w:name w:val="WW-Absatz-Standardschriftart11111111111111111"/>
    <w:rsid w:val="00FC0E53"/>
  </w:style>
  <w:style w:type="character" w:customStyle="1" w:styleId="WW-Absatz-Standardschriftart111111111111111111">
    <w:name w:val="WW-Absatz-Standardschriftart111111111111111111"/>
    <w:rsid w:val="00FC0E53"/>
  </w:style>
  <w:style w:type="character" w:customStyle="1" w:styleId="WW-Absatz-Standardschriftart1111111111111111111">
    <w:name w:val="WW-Absatz-Standardschriftart1111111111111111111"/>
    <w:rsid w:val="00FC0E53"/>
  </w:style>
  <w:style w:type="character" w:customStyle="1" w:styleId="WW-Absatz-Standardschriftart11111111111111111111">
    <w:name w:val="WW-Absatz-Standardschriftart11111111111111111111"/>
    <w:rsid w:val="00FC0E53"/>
  </w:style>
  <w:style w:type="character" w:customStyle="1" w:styleId="WW-Absatz-Standardschriftart111111111111111111111">
    <w:name w:val="WW-Absatz-Standardschriftart111111111111111111111"/>
    <w:rsid w:val="00FC0E53"/>
  </w:style>
  <w:style w:type="character" w:customStyle="1" w:styleId="WW-Absatz-Standardschriftart1111111111111111111111">
    <w:name w:val="WW-Absatz-Standardschriftart1111111111111111111111"/>
    <w:rsid w:val="00FC0E53"/>
  </w:style>
  <w:style w:type="character" w:customStyle="1" w:styleId="12">
    <w:name w:val="Основной шрифт абзаца1"/>
    <w:rsid w:val="00FC0E53"/>
  </w:style>
  <w:style w:type="numbering" w:customStyle="1" w:styleId="WW8Num1">
    <w:name w:val="WW8Num1"/>
    <w:basedOn w:val="a2"/>
    <w:rsid w:val="00FC0E53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7"/>
    <w:uiPriority w:val="59"/>
    <w:rsid w:val="00C277F4"/>
    <w:rPr>
      <w:rFonts w:asciiTheme="minorHAnsi" w:eastAsiaTheme="minorEastAsia" w:hAnsiTheme="minorHAns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155A5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C155A5"/>
    <w:rPr>
      <w:rFonts w:ascii="Tahoma" w:hAnsi="Tahoma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andard">
    <w:name w:val="WW8Num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&#1056;&#1072;&#1073;&#1086;&#1095;&#1080;&#1081;%20&#1089;&#1090;&#1086;&#1083;\&#1041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</Template>
  <TotalTime>297</TotalTime>
  <Pages>11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subject/>
  <dc:creator>USER</dc:creator>
  <cp:keywords/>
  <cp:lastModifiedBy>Qt8pc100</cp:lastModifiedBy>
  <cp:revision>76</cp:revision>
  <cp:lastPrinted>2019-12-26T08:08:00Z</cp:lastPrinted>
  <dcterms:created xsi:type="dcterms:W3CDTF">2015-06-01T11:17:00Z</dcterms:created>
  <dcterms:modified xsi:type="dcterms:W3CDTF">2019-12-26T08:27:00Z</dcterms:modified>
</cp:coreProperties>
</file>